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17355" w14:textId="77777777" w:rsidR="00F3550A" w:rsidRDefault="00F3550A" w:rsidP="005D0C05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08B25D59" w14:textId="77777777" w:rsidR="00F3550A" w:rsidRPr="008208F6" w:rsidRDefault="00F3550A" w:rsidP="00F3550A">
      <w:pPr>
        <w:tabs>
          <w:tab w:val="left" w:pos="3600"/>
        </w:tabs>
        <w:spacing w:before="66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</w:pPr>
      <w:r w:rsidRPr="008208F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4352" behindDoc="1" locked="0" layoutInCell="1" allowOverlap="1" wp14:anchorId="65B5F437" wp14:editId="1066C9C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19050" t="0" r="0" b="0"/>
            <wp:wrapNone/>
            <wp:docPr id="8" name="Picture 2" descr="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8F6">
        <w:rPr>
          <w:rFonts w:ascii="TH SarabunIT๙" w:hAnsi="TH SarabunIT๙" w:cs="TH SarabunIT๙"/>
        </w:rPr>
        <w:tab/>
      </w:r>
      <w:r w:rsidRPr="008208F6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3DB3CE2A" w14:textId="60BB84A9" w:rsidR="00F3550A" w:rsidRPr="008208F6" w:rsidRDefault="00F3550A" w:rsidP="00F3550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256E0E8" wp14:editId="69FEFE6B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5715" r="5715" b="13335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C7FF2" id="Line 12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8208F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</w:t>
      </w:r>
      <w:r w:rsidRPr="008208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0C0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Pr="008208F6">
        <w:rPr>
          <w:rFonts w:ascii="TH SarabunIT๙" w:hAnsi="TH SarabunIT๙" w:cs="TH SarabunIT๙"/>
          <w:sz w:val="32"/>
          <w:szCs w:val="32"/>
          <w:cs/>
        </w:rPr>
        <w:t xml:space="preserve">โทร.                     </w:t>
      </w:r>
      <w:r w:rsidRPr="008208F6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35F8E8E4" w14:textId="77777777" w:rsidR="00F3550A" w:rsidRPr="008208F6" w:rsidRDefault="00F3550A" w:rsidP="00F3550A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6733C6A" wp14:editId="3DE19DC7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12700" r="5715" b="635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4A352" id="Line 13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36EAB18" wp14:editId="17A67C5B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5080" r="11430" b="1397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60DCD" id="Line 14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8208F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8208F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8208F6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</w:t>
      </w:r>
      <w:r w:rsidRPr="008208F6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8208F6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 w:rsidRPr="008E004E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19</w:t>
      </w:r>
      <w:r w:rsidRPr="008E004E">
        <w:rPr>
          <w:rFonts w:ascii="TH SarabunIT๙" w:hAnsi="TH SarabunIT๙" w:cs="TH SarabunIT๙"/>
          <w:b/>
          <w:bCs/>
          <w:color w:val="FFFFFF" w:themeColor="background1"/>
          <w:sz w:val="40"/>
          <w:szCs w:val="40"/>
          <w:cs/>
        </w:rPr>
        <w:t xml:space="preserve"> </w:t>
      </w:r>
      <w:r w:rsidRPr="008E004E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พฤษภาคม</w:t>
      </w:r>
      <w:r w:rsidRPr="008E004E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 xml:space="preserve"> ๒๕๕8              </w:t>
      </w:r>
    </w:p>
    <w:p w14:paraId="290B3F2F" w14:textId="77777777" w:rsidR="00F3550A" w:rsidRPr="008208F6" w:rsidRDefault="00F3550A" w:rsidP="00F3550A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8FD7138" wp14:editId="5DED5A18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13335" t="8890" r="10795" b="1016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EFD85" id="Line 15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8208F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8208F6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ขออนุญาตใช้รถยนต์ส่วนตัวเดินทางไปราชการ</w:t>
      </w:r>
    </w:p>
    <w:p w14:paraId="2F83A513" w14:textId="77777777" w:rsidR="00F3550A" w:rsidRPr="008208F6" w:rsidRDefault="00F3550A" w:rsidP="00F3550A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208F6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208F6">
        <w:rPr>
          <w:rFonts w:ascii="TH SarabunIT๙" w:hAnsi="TH SarabunIT๙" w:cs="TH SarabunIT๙"/>
          <w:sz w:val="32"/>
          <w:szCs w:val="32"/>
        </w:rPr>
        <w:tab/>
      </w:r>
      <w:r w:rsidRPr="008208F6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ผู้อำนวยการสำนักงานเขตพื้นที่การศึกษาประถมศึกษาฉะเชิงเทรา เขต ๒</w:t>
      </w:r>
    </w:p>
    <w:p w14:paraId="686089D0" w14:textId="77777777" w:rsidR="00F3550A" w:rsidRPr="008E004E" w:rsidRDefault="00F3550A" w:rsidP="00F3550A">
      <w:pPr>
        <w:spacing w:before="120"/>
        <w:ind w:right="-427" w:firstLine="1418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8208F6">
        <w:rPr>
          <w:rFonts w:ascii="TH SarabunIT๙" w:hAnsi="TH SarabunIT๙" w:cs="TH SarabunIT๙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ข้าพเจ้า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A93EE71" w14:textId="77777777" w:rsidR="00F3550A" w:rsidRPr="008E004E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82F44E2" w14:textId="77777777" w:rsidR="00F3550A" w:rsidRPr="008E004E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ได้รับคำสั่ง/บันทึก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8727827" w14:textId="77777777" w:rsidR="00F3550A" w:rsidRPr="008E004E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ให้ข้าพเจ้าเดินทางไปราชการเพื่อ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A78594A" w14:textId="77777777" w:rsidR="00F3550A" w:rsidRPr="008E004E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ระหว่างวันที่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6066605" w14:textId="77777777" w:rsidR="00F3550A" w:rsidRPr="008E004E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ในการเดินทางไปราชการในครั้งนี้ เพื่อให้เกิดความคล่องตัว สะดวก รวดเร็ว ทันต่อกำหนดเวลา ข้าพเจ้ามีความจำเป็นต้องใช้รถยนต์ส่วนตัว ยี่ห้อ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หมายเลขทะเบียน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E848423" w14:textId="77777777" w:rsidR="00F3550A" w:rsidRPr="008E004E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ใช้เป็นพาหนะในการเดินทาง ระยะทางจาก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CCE2702" w14:textId="77777777" w:rsidR="00F3550A" w:rsidRPr="008208F6" w:rsidRDefault="00F3550A" w:rsidP="00F3550A">
      <w:pPr>
        <w:ind w:right="-42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ถึง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ระยะทางประมาณ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กิโลเมตร   รวมระยะทางไป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กลับประมาณ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กิโลเมตร ข้าพเจ้าขอใช้สิทธิ์ในการขอเบิกเงินค่าชดเชยน้ำมันเชื้อเพลิงตามระเบียบฯ กิโลเมตรละ 4 บาท โดยข้าพเจ้าจะส่งหลักฐานการขอเบิกเมื่อกลับจากไปราชการ               กลับมาแล้ว ทั้งนี้ ผู้เดินทางไปราชการซึ่งเป็นเจ้าของผู้ครอบครองหรือผู้ขับยานพาหนะส่วนตัวจะขอหรือเรียกร้องให้ทางราชการจ่ายเงินนอกจากเงินชดเชยน้ำมันอีกไม่ได้ และถ้าหากเกิดอุบัติเหตุจากการที่นำรถยนต์ส่วนตัวไปราชการครั้งนี้ ทางราชการไม่ต้องรับผิดชอบค่าใช้จ่ายเกี่ยวกับการใช้รถยนต์ส่วนตัวใด ๆ ทั้งสิ้น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</w:t>
      </w:r>
      <w:r w:rsidRPr="008208F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BBB279B" w14:textId="77777777" w:rsidR="00F3550A" w:rsidRDefault="00F3550A" w:rsidP="00F3550A">
      <w:pPr>
        <w:spacing w:before="24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45EB41C5" w14:textId="77777777" w:rsidR="00F3550A" w:rsidRDefault="00F3550A" w:rsidP="00F3550A">
      <w:pPr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อนุมัติให้ใช้รถยนต์ส่วนตัวเดินทางไปราชการและอนุมัติให้เดินทางไปราชการครั้งนี้</w:t>
      </w:r>
    </w:p>
    <w:p w14:paraId="6D4701F3" w14:textId="77777777" w:rsidR="00F3550A" w:rsidRPr="008208F6" w:rsidRDefault="00F3550A" w:rsidP="00F3550A">
      <w:pPr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อนุมัติให้ใช้สิทธิเบิกค่าชดเชยน้ำมันเชื้อเพลิงได้ตามระเบียบฯ</w:t>
      </w:r>
    </w:p>
    <w:p w14:paraId="5822A9E2" w14:textId="77777777" w:rsidR="00F3550A" w:rsidRDefault="00F3550A" w:rsidP="00F3550A">
      <w:pPr>
        <w:spacing w:before="240"/>
        <w:ind w:left="2902" w:firstLine="9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(ลงชื่อ)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031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ผู้ขออนุญาต</w:t>
      </w:r>
    </w:p>
    <w:p w14:paraId="44DC1E70" w14:textId="77777777" w:rsidR="00F3550A" w:rsidRDefault="00F3550A" w:rsidP="00F3550A">
      <w:pPr>
        <w:ind w:left="2902" w:firstLine="9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B8898A3" w14:textId="77777777" w:rsidR="00F3550A" w:rsidRPr="008E004E" w:rsidRDefault="00F3550A" w:rsidP="00F3550A">
      <w:pPr>
        <w:ind w:left="2880" w:firstLine="7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25478E9" w14:textId="77777777" w:rsidR="00F3550A" w:rsidRDefault="00F3550A" w:rsidP="00F3550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208F6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เสนอเพื่อโปรดพิจารณา</w:t>
      </w:r>
    </w:p>
    <w:p w14:paraId="0DAF585E" w14:textId="77777777" w:rsidR="00F3550A" w:rsidRDefault="00F3550A" w:rsidP="00F3550A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ADDB9D6" w14:textId="77777777" w:rsidR="00F3550A" w:rsidRDefault="00F3550A" w:rsidP="00F3550A">
      <w:pPr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72EF63F" w14:textId="77777777" w:rsidR="00F3550A" w:rsidRPr="008E004E" w:rsidRDefault="00F3550A" w:rsidP="00F3550A">
      <w:pPr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FA9AEDE" w14:textId="77777777" w:rsidR="00F3550A" w:rsidRDefault="00F3550A" w:rsidP="00F3550A">
      <w:pPr>
        <w:tabs>
          <w:tab w:val="left" w:pos="3402"/>
        </w:tabs>
        <w:spacing w:before="240"/>
        <w:ind w:firstLine="255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5A62202" wp14:editId="01739806">
                <wp:simplePos x="0" y="0"/>
                <wp:positionH relativeFrom="column">
                  <wp:posOffset>1767840</wp:posOffset>
                </wp:positionH>
                <wp:positionV relativeFrom="paragraph">
                  <wp:posOffset>203200</wp:posOffset>
                </wp:positionV>
                <wp:extent cx="266700" cy="161925"/>
                <wp:effectExtent l="0" t="0" r="19050" b="28575"/>
                <wp:wrapNone/>
                <wp:docPr id="6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394E75" id="Oval 24" o:spid="_x0000_s1026" style="position:absolute;margin-left:139.2pt;margin-top:16pt;width:21pt;height:12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" fillcolor="white [3201]" strokecolor="black [3200]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9254F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ตามข้อ 1 และข้อ 2</w:t>
      </w:r>
    </w:p>
    <w:p w14:paraId="5BA66EA3" w14:textId="77777777" w:rsidR="00F3550A" w:rsidRDefault="00F3550A" w:rsidP="00F3550A">
      <w:pPr>
        <w:tabs>
          <w:tab w:val="left" w:pos="3402"/>
        </w:tabs>
        <w:ind w:firstLine="2552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A9BC3DE" wp14:editId="54B60380">
                <wp:simplePos x="0" y="0"/>
                <wp:positionH relativeFrom="column">
                  <wp:posOffset>1767840</wp:posOffset>
                </wp:positionH>
                <wp:positionV relativeFrom="paragraph">
                  <wp:posOffset>49530</wp:posOffset>
                </wp:positionV>
                <wp:extent cx="266700" cy="161925"/>
                <wp:effectExtent l="0" t="0" r="19050" b="28575"/>
                <wp:wrapNone/>
                <wp:docPr id="7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ellips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27E75B" id="Oval 25" o:spid="_x0000_s1026" style="position:absolute;margin-left:139.2pt;margin-top:3.9pt;width:21pt;height:12.7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" fillcolor="white [3201]" strokecolor="black [3200]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ab/>
      </w:r>
      <w:r w:rsidRPr="0079254F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เนื่องจาก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AEF43F3" w14:textId="77777777" w:rsidR="00F3550A" w:rsidRDefault="00F3550A" w:rsidP="00F3550A">
      <w:pPr>
        <w:spacing w:before="240"/>
        <w:ind w:left="2902" w:firstLine="9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(ลงชื่อ)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B031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ผู้อนุญาต</w:t>
      </w:r>
    </w:p>
    <w:p w14:paraId="680E87DC" w14:textId="77777777" w:rsidR="00F3550A" w:rsidRDefault="00F3550A" w:rsidP="00F3550A">
      <w:pPr>
        <w:ind w:left="2902" w:firstLine="9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07EE0CF" w14:textId="77777777" w:rsidR="00F3550A" w:rsidRPr="008E004E" w:rsidRDefault="00F3550A" w:rsidP="00F3550A">
      <w:pPr>
        <w:ind w:left="2880" w:firstLine="7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E832F87" w14:textId="77777777" w:rsidR="00F3550A" w:rsidRPr="008E004E" w:rsidRDefault="00F3550A" w:rsidP="008E004E">
      <w:pPr>
        <w:ind w:left="2902" w:firstLine="926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sectPr w:rsidR="00F3550A" w:rsidRPr="008E004E" w:rsidSect="00A031FC">
      <w:headerReference w:type="even" r:id="rId8"/>
      <w:pgSz w:w="11906" w:h="16838" w:code="9"/>
      <w:pgMar w:top="709" w:right="849" w:bottom="851" w:left="1560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1303E" w14:textId="77777777" w:rsidR="00AA3AC4" w:rsidRDefault="00AA3AC4">
      <w:r>
        <w:separator/>
      </w:r>
    </w:p>
  </w:endnote>
  <w:endnote w:type="continuationSeparator" w:id="0">
    <w:p w14:paraId="3FDCF148" w14:textId="77777777" w:rsidR="00AA3AC4" w:rsidRDefault="00AA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1DC2E" w14:textId="77777777" w:rsidR="00AA3AC4" w:rsidRDefault="00AA3AC4">
      <w:r>
        <w:separator/>
      </w:r>
    </w:p>
  </w:footnote>
  <w:footnote w:type="continuationSeparator" w:id="0">
    <w:p w14:paraId="2D70BA12" w14:textId="77777777" w:rsidR="00AA3AC4" w:rsidRDefault="00AA3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4BF16" w14:textId="77777777" w:rsidR="00F116A9" w:rsidRDefault="00D100A5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F116A9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EA389BC" w14:textId="77777777" w:rsidR="00F116A9" w:rsidRDefault="00F116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67"/>
    <w:rsid w:val="000009B3"/>
    <w:rsid w:val="00026BCC"/>
    <w:rsid w:val="0003451F"/>
    <w:rsid w:val="000411FC"/>
    <w:rsid w:val="00041424"/>
    <w:rsid w:val="00053DFC"/>
    <w:rsid w:val="0006583D"/>
    <w:rsid w:val="00071A9E"/>
    <w:rsid w:val="000A4F8E"/>
    <w:rsid w:val="000B363B"/>
    <w:rsid w:val="000D658D"/>
    <w:rsid w:val="00107DC9"/>
    <w:rsid w:val="00135463"/>
    <w:rsid w:val="00136DAE"/>
    <w:rsid w:val="001415A4"/>
    <w:rsid w:val="00163305"/>
    <w:rsid w:val="00177612"/>
    <w:rsid w:val="001905B4"/>
    <w:rsid w:val="00191471"/>
    <w:rsid w:val="001975A7"/>
    <w:rsid w:val="001C377B"/>
    <w:rsid w:val="001F20B1"/>
    <w:rsid w:val="001F4698"/>
    <w:rsid w:val="00207E26"/>
    <w:rsid w:val="00211FCF"/>
    <w:rsid w:val="00233389"/>
    <w:rsid w:val="00234405"/>
    <w:rsid w:val="0023515A"/>
    <w:rsid w:val="002747A4"/>
    <w:rsid w:val="00294CF8"/>
    <w:rsid w:val="00296514"/>
    <w:rsid w:val="002B4203"/>
    <w:rsid w:val="002E1EB8"/>
    <w:rsid w:val="00312301"/>
    <w:rsid w:val="0032530A"/>
    <w:rsid w:val="00330EC9"/>
    <w:rsid w:val="00336E36"/>
    <w:rsid w:val="0034180F"/>
    <w:rsid w:val="003522F8"/>
    <w:rsid w:val="00363899"/>
    <w:rsid w:val="00382032"/>
    <w:rsid w:val="00386A24"/>
    <w:rsid w:val="003B0B81"/>
    <w:rsid w:val="003C1B8D"/>
    <w:rsid w:val="003F0F7C"/>
    <w:rsid w:val="00400E6B"/>
    <w:rsid w:val="00424652"/>
    <w:rsid w:val="0043627A"/>
    <w:rsid w:val="004470AA"/>
    <w:rsid w:val="00463E2B"/>
    <w:rsid w:val="00464091"/>
    <w:rsid w:val="00465D99"/>
    <w:rsid w:val="00472B45"/>
    <w:rsid w:val="00494140"/>
    <w:rsid w:val="004A6B54"/>
    <w:rsid w:val="004B4D7E"/>
    <w:rsid w:val="004C53C8"/>
    <w:rsid w:val="004C782E"/>
    <w:rsid w:val="004D39D4"/>
    <w:rsid w:val="004E08E8"/>
    <w:rsid w:val="004E2C7E"/>
    <w:rsid w:val="004E6690"/>
    <w:rsid w:val="00511847"/>
    <w:rsid w:val="00512EF1"/>
    <w:rsid w:val="005D0C05"/>
    <w:rsid w:val="005F4C87"/>
    <w:rsid w:val="005F4EE0"/>
    <w:rsid w:val="0061023A"/>
    <w:rsid w:val="00622509"/>
    <w:rsid w:val="006478A8"/>
    <w:rsid w:val="00652C67"/>
    <w:rsid w:val="006A4118"/>
    <w:rsid w:val="006B0706"/>
    <w:rsid w:val="006B6FE9"/>
    <w:rsid w:val="006C3351"/>
    <w:rsid w:val="006C4298"/>
    <w:rsid w:val="006D16F7"/>
    <w:rsid w:val="007003A7"/>
    <w:rsid w:val="00726FE4"/>
    <w:rsid w:val="00731331"/>
    <w:rsid w:val="00732F21"/>
    <w:rsid w:val="00757663"/>
    <w:rsid w:val="00760EAE"/>
    <w:rsid w:val="00762B99"/>
    <w:rsid w:val="00764255"/>
    <w:rsid w:val="0076794F"/>
    <w:rsid w:val="0077462C"/>
    <w:rsid w:val="0077690A"/>
    <w:rsid w:val="0078735D"/>
    <w:rsid w:val="0079254F"/>
    <w:rsid w:val="007941B5"/>
    <w:rsid w:val="00795CB2"/>
    <w:rsid w:val="007C28AC"/>
    <w:rsid w:val="007C4587"/>
    <w:rsid w:val="007D1A85"/>
    <w:rsid w:val="007E03B4"/>
    <w:rsid w:val="007E6E95"/>
    <w:rsid w:val="008208F6"/>
    <w:rsid w:val="008218EA"/>
    <w:rsid w:val="00821FEB"/>
    <w:rsid w:val="00822767"/>
    <w:rsid w:val="008535D9"/>
    <w:rsid w:val="0085600A"/>
    <w:rsid w:val="00862C9D"/>
    <w:rsid w:val="00876DBF"/>
    <w:rsid w:val="008876DD"/>
    <w:rsid w:val="00890CC1"/>
    <w:rsid w:val="008A23A2"/>
    <w:rsid w:val="008B244C"/>
    <w:rsid w:val="008B52FF"/>
    <w:rsid w:val="008C190D"/>
    <w:rsid w:val="008C2EB1"/>
    <w:rsid w:val="008E004E"/>
    <w:rsid w:val="008F2421"/>
    <w:rsid w:val="008F4130"/>
    <w:rsid w:val="00904C2B"/>
    <w:rsid w:val="009113C1"/>
    <w:rsid w:val="00921E9F"/>
    <w:rsid w:val="00922DDF"/>
    <w:rsid w:val="00923102"/>
    <w:rsid w:val="00951166"/>
    <w:rsid w:val="00951D06"/>
    <w:rsid w:val="00957C99"/>
    <w:rsid w:val="0096352C"/>
    <w:rsid w:val="00987349"/>
    <w:rsid w:val="00990D85"/>
    <w:rsid w:val="00995715"/>
    <w:rsid w:val="00996897"/>
    <w:rsid w:val="009A25D3"/>
    <w:rsid w:val="009A6116"/>
    <w:rsid w:val="009C57DB"/>
    <w:rsid w:val="009C74E1"/>
    <w:rsid w:val="009D30E4"/>
    <w:rsid w:val="009D3274"/>
    <w:rsid w:val="009D78E0"/>
    <w:rsid w:val="009E7306"/>
    <w:rsid w:val="009F30F6"/>
    <w:rsid w:val="009F6A00"/>
    <w:rsid w:val="00A031FC"/>
    <w:rsid w:val="00A05589"/>
    <w:rsid w:val="00A13544"/>
    <w:rsid w:val="00A16789"/>
    <w:rsid w:val="00A1693E"/>
    <w:rsid w:val="00A2602B"/>
    <w:rsid w:val="00A31F51"/>
    <w:rsid w:val="00A376CB"/>
    <w:rsid w:val="00A46C1F"/>
    <w:rsid w:val="00A53FF6"/>
    <w:rsid w:val="00A60D81"/>
    <w:rsid w:val="00A64DF4"/>
    <w:rsid w:val="00A71D17"/>
    <w:rsid w:val="00A74083"/>
    <w:rsid w:val="00A778CD"/>
    <w:rsid w:val="00A77D60"/>
    <w:rsid w:val="00A809EC"/>
    <w:rsid w:val="00A978E9"/>
    <w:rsid w:val="00AA166A"/>
    <w:rsid w:val="00AA3AC4"/>
    <w:rsid w:val="00AA3C14"/>
    <w:rsid w:val="00AA4CB9"/>
    <w:rsid w:val="00AB3BC8"/>
    <w:rsid w:val="00AD0725"/>
    <w:rsid w:val="00AE4267"/>
    <w:rsid w:val="00AE7E1F"/>
    <w:rsid w:val="00B03171"/>
    <w:rsid w:val="00B04280"/>
    <w:rsid w:val="00B11ACE"/>
    <w:rsid w:val="00B316BF"/>
    <w:rsid w:val="00B8092D"/>
    <w:rsid w:val="00B80B01"/>
    <w:rsid w:val="00B8566C"/>
    <w:rsid w:val="00B90A46"/>
    <w:rsid w:val="00BA3C61"/>
    <w:rsid w:val="00BB6E46"/>
    <w:rsid w:val="00BC6A82"/>
    <w:rsid w:val="00BD559E"/>
    <w:rsid w:val="00BE20B1"/>
    <w:rsid w:val="00BF1BE9"/>
    <w:rsid w:val="00C00F6F"/>
    <w:rsid w:val="00C07644"/>
    <w:rsid w:val="00C11420"/>
    <w:rsid w:val="00C13F57"/>
    <w:rsid w:val="00C41AD2"/>
    <w:rsid w:val="00C42CC9"/>
    <w:rsid w:val="00C50FDE"/>
    <w:rsid w:val="00C539BB"/>
    <w:rsid w:val="00C70C31"/>
    <w:rsid w:val="00C87E7C"/>
    <w:rsid w:val="00C91EAC"/>
    <w:rsid w:val="00C94909"/>
    <w:rsid w:val="00CB398E"/>
    <w:rsid w:val="00CC42EB"/>
    <w:rsid w:val="00CC63F1"/>
    <w:rsid w:val="00CD54B3"/>
    <w:rsid w:val="00CE2FDB"/>
    <w:rsid w:val="00CE306A"/>
    <w:rsid w:val="00D100A5"/>
    <w:rsid w:val="00D23390"/>
    <w:rsid w:val="00D23AD8"/>
    <w:rsid w:val="00D25C19"/>
    <w:rsid w:val="00D30F01"/>
    <w:rsid w:val="00D3369C"/>
    <w:rsid w:val="00D35165"/>
    <w:rsid w:val="00D4507B"/>
    <w:rsid w:val="00D626C2"/>
    <w:rsid w:val="00D63DAF"/>
    <w:rsid w:val="00D6626B"/>
    <w:rsid w:val="00D703F2"/>
    <w:rsid w:val="00D85B99"/>
    <w:rsid w:val="00D96953"/>
    <w:rsid w:val="00DA0DA1"/>
    <w:rsid w:val="00DB1A95"/>
    <w:rsid w:val="00DB4900"/>
    <w:rsid w:val="00DB741A"/>
    <w:rsid w:val="00DC3B9A"/>
    <w:rsid w:val="00DD445C"/>
    <w:rsid w:val="00DD5B07"/>
    <w:rsid w:val="00DE6A48"/>
    <w:rsid w:val="00DF0CA8"/>
    <w:rsid w:val="00E00482"/>
    <w:rsid w:val="00E06BE8"/>
    <w:rsid w:val="00E34784"/>
    <w:rsid w:val="00E44E2B"/>
    <w:rsid w:val="00E537F1"/>
    <w:rsid w:val="00E75850"/>
    <w:rsid w:val="00E75F94"/>
    <w:rsid w:val="00E77C34"/>
    <w:rsid w:val="00E84B41"/>
    <w:rsid w:val="00EA04DA"/>
    <w:rsid w:val="00EA0F88"/>
    <w:rsid w:val="00EB40AB"/>
    <w:rsid w:val="00ED1679"/>
    <w:rsid w:val="00EE0C32"/>
    <w:rsid w:val="00EE4220"/>
    <w:rsid w:val="00EE7BAE"/>
    <w:rsid w:val="00EF547F"/>
    <w:rsid w:val="00F05B51"/>
    <w:rsid w:val="00F116A9"/>
    <w:rsid w:val="00F21BA4"/>
    <w:rsid w:val="00F343F7"/>
    <w:rsid w:val="00F3550A"/>
    <w:rsid w:val="00F37664"/>
    <w:rsid w:val="00F42549"/>
    <w:rsid w:val="00F52F75"/>
    <w:rsid w:val="00F57925"/>
    <w:rsid w:val="00F70ABA"/>
    <w:rsid w:val="00F77F0C"/>
    <w:rsid w:val="00F84411"/>
    <w:rsid w:val="00FA0F3C"/>
    <w:rsid w:val="00FB1C7F"/>
    <w:rsid w:val="00FB3EF2"/>
    <w:rsid w:val="00FE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ED006"/>
  <w15:docId w15:val="{E689326F-48D1-45C3-8963-7015BD07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51F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8F2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762B99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semiHidden/>
    <w:rsid w:val="00762B99"/>
    <w:rPr>
      <w:rFonts w:ascii="Segoe UI" w:hAnsi="Segoe UI"/>
      <w:sz w:val="18"/>
      <w:szCs w:val="22"/>
    </w:rPr>
  </w:style>
  <w:style w:type="paragraph" w:styleId="ab">
    <w:name w:val="List Paragraph"/>
    <w:basedOn w:val="a"/>
    <w:uiPriority w:val="34"/>
    <w:qFormat/>
    <w:rsid w:val="00B03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@nz\&#3650;&#3588;&#3619;&#3591;&#3585;&#3634;&#3619;&#3611;&#3619;&#3632;&#3585;&#3633;&#3609;&#3629;&#3640;&#3610;&#3633;&#3605;&#3636;&#3648;&#3627;&#3605;&#3640;\&#3610;&#3633;&#3609;&#3607;&#3638;&#3585;&#3586;&#3657;&#3629;&#3588;&#3623;&#3634;&#3617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7CDA8-1FAF-4F89-9C35-E89E857B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บันทึกข้อความ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DarkUser</dc:creator>
  <cp:lastModifiedBy>COMPUTER</cp:lastModifiedBy>
  <cp:revision>2</cp:revision>
  <cp:lastPrinted>2023-06-14T04:20:00Z</cp:lastPrinted>
  <dcterms:created xsi:type="dcterms:W3CDTF">2025-02-28T08:24:00Z</dcterms:created>
  <dcterms:modified xsi:type="dcterms:W3CDTF">2025-02-28T08:24:00Z</dcterms:modified>
</cp:coreProperties>
</file>